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91A" w:rsidRDefault="003D291A" w:rsidP="00CA2086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:rsidR="00D27D97" w:rsidRDefault="00D27D97" w:rsidP="003D291A">
      <w:pPr>
        <w:pStyle w:val="a8"/>
        <w:rPr>
          <w:sz w:val="22"/>
          <w:szCs w:val="22"/>
        </w:rPr>
      </w:pPr>
    </w:p>
    <w:p w:rsidR="003D291A" w:rsidRDefault="003D291A" w:rsidP="003D291A">
      <w:pPr>
        <w:pStyle w:val="a8"/>
        <w:rPr>
          <w:sz w:val="22"/>
          <w:szCs w:val="22"/>
        </w:rPr>
      </w:pPr>
      <w:r w:rsidRPr="00085008">
        <w:rPr>
          <w:sz w:val="22"/>
          <w:szCs w:val="22"/>
        </w:rPr>
        <w:t>ДОГОВОР №</w:t>
      </w:r>
      <w:r w:rsidR="00741A45">
        <w:rPr>
          <w:sz w:val="22"/>
          <w:szCs w:val="22"/>
        </w:rPr>
        <w:t xml:space="preserve"> 0</w:t>
      </w:r>
      <w:r w:rsidR="004B502B">
        <w:rPr>
          <w:sz w:val="22"/>
          <w:szCs w:val="22"/>
        </w:rPr>
        <w:t>3</w:t>
      </w:r>
    </w:p>
    <w:p w:rsidR="003D291A" w:rsidRPr="00085008" w:rsidRDefault="003D291A" w:rsidP="003D291A">
      <w:pPr>
        <w:jc w:val="center"/>
        <w:rPr>
          <w:b/>
        </w:rPr>
      </w:pPr>
      <w:r w:rsidRPr="00085008">
        <w:rPr>
          <w:b/>
        </w:rPr>
        <w:t>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A8557A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</w:t>
      </w:r>
      <w:proofErr w:type="gramStart"/>
      <w:r w:rsidR="00B231CB" w:rsidRPr="00741A45">
        <w:t xml:space="preserve">   </w:t>
      </w:r>
      <w:r w:rsidRPr="00741A45">
        <w:t>«</w:t>
      </w:r>
      <w:proofErr w:type="gramEnd"/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Pr="00741A45">
        <w:t>20</w:t>
      </w:r>
      <w:r w:rsidR="004B502B">
        <w:t>21</w:t>
      </w:r>
      <w:r w:rsidR="00EA2D34">
        <w:t xml:space="preserve"> 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BE18DD" w:rsidRPr="00EE61D8" w:rsidRDefault="00EB0300" w:rsidP="00BE18DD">
      <w:pPr>
        <w:tabs>
          <w:tab w:val="left" w:pos="0"/>
        </w:tabs>
        <w:ind w:firstLine="709"/>
        <w:jc w:val="both"/>
        <w:rPr>
          <w:color w:val="000000"/>
        </w:rPr>
      </w:pPr>
      <w:r>
        <w:rPr>
          <w:color w:val="000000"/>
        </w:rPr>
        <w:t>Закрыт</w:t>
      </w:r>
      <w:r w:rsidR="004B502B">
        <w:rPr>
          <w:color w:val="000000"/>
        </w:rPr>
        <w:t>ое</w:t>
      </w:r>
      <w:r>
        <w:rPr>
          <w:color w:val="000000"/>
        </w:rPr>
        <w:t xml:space="preserve"> акционерн</w:t>
      </w:r>
      <w:r w:rsidR="004B502B">
        <w:rPr>
          <w:color w:val="000000"/>
        </w:rPr>
        <w:t>ое общество</w:t>
      </w:r>
      <w:r w:rsidR="00BE0B83">
        <w:rPr>
          <w:color w:val="000000"/>
        </w:rPr>
        <w:t xml:space="preserve"> «</w:t>
      </w:r>
      <w:r>
        <w:rPr>
          <w:color w:val="000000"/>
        </w:rPr>
        <w:t xml:space="preserve">ТД </w:t>
      </w:r>
      <w:proofErr w:type="spellStart"/>
      <w:r>
        <w:rPr>
          <w:color w:val="000000"/>
        </w:rPr>
        <w:t>Кнакер-Мокшино</w:t>
      </w:r>
      <w:proofErr w:type="spellEnd"/>
      <w:r w:rsidR="00BE0B83">
        <w:rPr>
          <w:color w:val="000000"/>
        </w:rPr>
        <w:t>»</w:t>
      </w:r>
      <w:r w:rsidR="004B502B" w:rsidRPr="004B502B">
        <w:rPr>
          <w:color w:val="000000"/>
        </w:rPr>
        <w:t xml:space="preserve"> в лице конкурсного управляющего </w:t>
      </w:r>
      <w:proofErr w:type="spellStart"/>
      <w:r w:rsidR="004B502B" w:rsidRPr="004B502B">
        <w:rPr>
          <w:b/>
          <w:color w:val="000000"/>
        </w:rPr>
        <w:t>Куранова</w:t>
      </w:r>
      <w:proofErr w:type="spellEnd"/>
      <w:r w:rsidR="004B502B" w:rsidRPr="004B502B">
        <w:rPr>
          <w:b/>
          <w:color w:val="000000"/>
        </w:rPr>
        <w:t xml:space="preserve"> Алексея Игоревича</w:t>
      </w:r>
      <w:r w:rsidR="004B502B" w:rsidRPr="004B502B">
        <w:rPr>
          <w:color w:val="000000"/>
        </w:rPr>
        <w:t>, действующего на основании Решения Арбитражного суда</w:t>
      </w:r>
      <w:r w:rsidR="004B502B">
        <w:rPr>
          <w:color w:val="000000"/>
        </w:rPr>
        <w:t xml:space="preserve"> Тверской области от 05 июня 2017г. дело №А66-5379/2016</w:t>
      </w:r>
      <w:r w:rsidR="00BE18DD" w:rsidRPr="00CA2086">
        <w:rPr>
          <w:color w:val="000000"/>
        </w:rPr>
        <w:t>, именуемое в дальнейшем «</w:t>
      </w:r>
      <w:r w:rsidR="00BE18DD">
        <w:rPr>
          <w:color w:val="000000"/>
        </w:rPr>
        <w:t>ОРГАНИЗАТОР ТОРГОВ</w:t>
      </w:r>
      <w:r w:rsidR="00BE18DD" w:rsidRPr="00CA2086">
        <w:rPr>
          <w:color w:val="000000"/>
        </w:rPr>
        <w:t xml:space="preserve">», </w:t>
      </w:r>
      <w:r w:rsidR="004B502B">
        <w:rPr>
          <w:color w:val="000000"/>
        </w:rPr>
        <w:t>и ________________________________________________________</w:t>
      </w:r>
      <w:r w:rsidR="00BE18DD" w:rsidRPr="00CA2086">
        <w:rPr>
          <w:color w:val="000000"/>
        </w:rPr>
        <w:t xml:space="preserve"> именуемое в дальнейшем «</w:t>
      </w:r>
      <w:r w:rsidR="00BE18DD">
        <w:rPr>
          <w:color w:val="000000"/>
        </w:rPr>
        <w:t>ПРЕТЕНДЕНТ</w:t>
      </w:r>
      <w:r w:rsidR="00BE18DD" w:rsidRPr="00CA2086">
        <w:rPr>
          <w:color w:val="000000"/>
        </w:rPr>
        <w:t xml:space="preserve">», </w:t>
      </w:r>
      <w:r w:rsidR="00B231CB">
        <w:rPr>
          <w:color w:val="000000"/>
        </w:rPr>
        <w:t xml:space="preserve">с </w:t>
      </w:r>
      <w:r w:rsidR="00BE18DD" w:rsidRPr="00CA2086">
        <w:rPr>
          <w:color w:val="000000"/>
        </w:rPr>
        <w:t>другой стороны,</w:t>
      </w:r>
      <w:r w:rsidR="00BE18DD" w:rsidRPr="00EE61D8">
        <w:rPr>
          <w:color w:val="000000"/>
        </w:rPr>
        <w:t xml:space="preserve"> а вместе именуемые «Стороны</w:t>
      </w:r>
      <w:proofErr w:type="gramStart"/>
      <w:r w:rsidR="00BE18DD" w:rsidRPr="00EE61D8">
        <w:rPr>
          <w:color w:val="000000"/>
        </w:rPr>
        <w:t>»,  заключили</w:t>
      </w:r>
      <w:proofErr w:type="gramEnd"/>
      <w:r w:rsidR="00BE18DD" w:rsidRPr="00EE61D8">
        <w:rPr>
          <w:color w:val="000000"/>
        </w:rPr>
        <w:t xml:space="preserve"> настоящий Договор о нижеследующем:</w:t>
      </w:r>
    </w:p>
    <w:p w:rsidR="00226DA9" w:rsidRDefault="00226DA9" w:rsidP="00057E1B">
      <w:pPr>
        <w:shd w:val="clear" w:color="auto" w:fill="FFFFFF"/>
        <w:ind w:right="10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3D291A" w:rsidRPr="00C85F95" w:rsidRDefault="003D291A" w:rsidP="00C85F95">
      <w:pPr>
        <w:ind w:firstLine="708"/>
        <w:jc w:val="both"/>
        <w:rPr>
          <w:color w:val="333333"/>
        </w:rPr>
      </w:pPr>
      <w:r w:rsidRPr="006076CC">
        <w:rPr>
          <w:color w:val="000000"/>
        </w:rPr>
        <w:t>В  соотв</w:t>
      </w:r>
      <w:r w:rsidR="00BE0B83" w:rsidRPr="006076CC">
        <w:rPr>
          <w:color w:val="000000"/>
        </w:rPr>
        <w:t>етствии с условиями настоящего Д</w:t>
      </w:r>
      <w:r w:rsidRPr="006076CC">
        <w:rPr>
          <w:color w:val="000000"/>
        </w:rPr>
        <w:t xml:space="preserve">оговора </w:t>
      </w:r>
      <w:r w:rsidRPr="006076CC">
        <w:rPr>
          <w:b/>
          <w:color w:val="000000"/>
        </w:rPr>
        <w:t>Претендент</w:t>
      </w:r>
      <w:r w:rsidRPr="006076CC">
        <w:rPr>
          <w:color w:val="000000"/>
        </w:rPr>
        <w:t xml:space="preserve"> для участия в торга</w:t>
      </w:r>
      <w:r w:rsidR="00BE0B83" w:rsidRPr="006076CC">
        <w:rPr>
          <w:color w:val="000000"/>
        </w:rPr>
        <w:t>х</w:t>
      </w:r>
      <w:r w:rsidR="001872B8" w:rsidRPr="006076CC">
        <w:rPr>
          <w:color w:val="000000"/>
        </w:rPr>
        <w:t xml:space="preserve"> </w:t>
      </w:r>
      <w:r w:rsidRPr="006076CC">
        <w:rPr>
          <w:color w:val="000000"/>
        </w:rPr>
        <w:t>по продаже</w:t>
      </w:r>
      <w:r w:rsidR="001872B8" w:rsidRPr="006076CC">
        <w:rPr>
          <w:color w:val="000000"/>
        </w:rPr>
        <w:t xml:space="preserve"> </w:t>
      </w:r>
      <w:r w:rsidRPr="006076CC">
        <w:rPr>
          <w:color w:val="000000"/>
        </w:rPr>
        <w:t xml:space="preserve"> имущества</w:t>
      </w:r>
      <w:r w:rsidR="00BE0B83" w:rsidRPr="006076CC">
        <w:rPr>
          <w:color w:val="000000"/>
        </w:rPr>
        <w:t>, принадлежащего</w:t>
      </w:r>
      <w:r w:rsidRPr="006076CC">
        <w:rPr>
          <w:color w:val="000000"/>
        </w:rPr>
        <w:t xml:space="preserve"> </w:t>
      </w:r>
      <w:r w:rsidR="00EB0300">
        <w:rPr>
          <w:color w:val="000000"/>
        </w:rPr>
        <w:t>Закрытому акционерному обществу</w:t>
      </w:r>
      <w:r w:rsidRPr="006076CC">
        <w:t xml:space="preserve"> </w:t>
      </w:r>
      <w:r w:rsidR="000869BC" w:rsidRPr="006076CC">
        <w:t>«</w:t>
      </w:r>
      <w:r w:rsidR="00EB0300" w:rsidRPr="00EB0300">
        <w:rPr>
          <w:color w:val="000000"/>
        </w:rPr>
        <w:t xml:space="preserve">ТД </w:t>
      </w:r>
      <w:proofErr w:type="spellStart"/>
      <w:r w:rsidR="00EB0300" w:rsidRPr="00EB0300">
        <w:rPr>
          <w:color w:val="000000"/>
        </w:rPr>
        <w:t>Кнакер-Мокшино</w:t>
      </w:r>
      <w:proofErr w:type="spellEnd"/>
      <w:r w:rsidR="000869BC" w:rsidRPr="006076CC">
        <w:t>»</w:t>
      </w:r>
      <w:r w:rsidR="00BE0B83" w:rsidRPr="006076CC">
        <w:t xml:space="preserve"> (далее – «Имущество»</w:t>
      </w:r>
      <w:r w:rsidR="00A64415" w:rsidRPr="006076CC">
        <w:t>, «Имущество Должника») по</w:t>
      </w:r>
      <w:r w:rsidR="00A64415" w:rsidRPr="006076CC">
        <w:rPr>
          <w:color w:val="000000"/>
        </w:rPr>
        <w:t xml:space="preserve"> </w:t>
      </w:r>
      <w:r w:rsidR="006076CC" w:rsidRPr="006076CC">
        <w:rPr>
          <w:color w:val="333333"/>
        </w:rPr>
        <w:t>Лоту №</w:t>
      </w:r>
      <w:r w:rsidR="00EA2D34">
        <w:rPr>
          <w:color w:val="333333"/>
        </w:rPr>
        <w:t>1</w:t>
      </w:r>
      <w:r w:rsidR="00EB0300" w:rsidRPr="00EB0300">
        <w:t xml:space="preserve"> </w:t>
      </w:r>
      <w:r w:rsidR="00EB0300">
        <w:t>(</w:t>
      </w:r>
      <w:r w:rsidR="004B502B" w:rsidRPr="004B502B">
        <w:rPr>
          <w:bCs/>
        </w:rPr>
        <w:t xml:space="preserve">Полка для кондитерских изделий/сигарет 1000мм*170мм, Стеллаж для алкогольных/безалкогольных напитков со стеклянными дверьми 2100мм*2350мм9540мм, Стоячая доска 1100*300мм, Концевая заслонка 5850мм*290мм, Холодильный стеллаж для молочных продуктов, рыбы, мяса - LEHO 50+2500+2500+50мм*2250мм*990мм, Принадлежности для витрины, про-во </w:t>
      </w:r>
      <w:proofErr w:type="spellStart"/>
      <w:r w:rsidR="004B502B" w:rsidRPr="004B502B">
        <w:rPr>
          <w:bCs/>
        </w:rPr>
        <w:t>Aichinger</w:t>
      </w:r>
      <w:proofErr w:type="spellEnd"/>
      <w:r w:rsidR="004B502B" w:rsidRPr="004B502B">
        <w:rPr>
          <w:bCs/>
        </w:rPr>
        <w:t xml:space="preserve"> </w:t>
      </w:r>
      <w:proofErr w:type="spellStart"/>
      <w:r w:rsidR="004B502B" w:rsidRPr="004B502B">
        <w:rPr>
          <w:bCs/>
        </w:rPr>
        <w:t>GmbH</w:t>
      </w:r>
      <w:proofErr w:type="spellEnd"/>
      <w:r w:rsidR="004B502B" w:rsidRPr="004B502B">
        <w:rPr>
          <w:bCs/>
        </w:rPr>
        <w:t xml:space="preserve">, Стеллаж 100мм*2250мм, Концевая заслонка 6450мм*290мм, Рекламные щиты 800*600мм, Холодильный стеллаж для напитков 50+1875+50мм*2190мм*1020мм, Стеллаж 100мм*850-2250мм, Мебельная стенка задника 1000мм*2450мм*600мм, Рекламные щиты 800*600мм, Холодильный стеллаж для овощей и фруктов с тележкой и системой увлажнения 50+2500+50мм*2190мм*1258мм, Стеллаж 3130+1470+800мм*1400мм*420мм, Рекламные щиты 800*600мм, Подсветка, Стеллаж для алкогольных напитков, с жалюзи 3250мм*2350мм*540мм, Мебельная стенка задника 1110мм*850мм*700мм, Средние барные стулья, Облицовка /треугольник 700/350мм*1600мм, Мебельная стенка задника, расположенная под углом 260+2300мм*850мм*700мм, Горячая витрина-ванна НВЕ 1640мм*1250мм*1025мм, Средние барные стулья, Перегородка для помещения состоящая из 2 частей 2900+1000+560мм*1800мм, Стела для алкогольных напитков/безалкогольных, с жалюзи 2100мм*2350мм*540мм, Автоматическая раздвижная дверь MANUSA </w:t>
      </w:r>
      <w:proofErr w:type="spellStart"/>
      <w:r w:rsidR="004B502B" w:rsidRPr="004B502B">
        <w:rPr>
          <w:bCs/>
        </w:rPr>
        <w:t>Visio</w:t>
      </w:r>
      <w:proofErr w:type="spellEnd"/>
      <w:r w:rsidR="004B502B" w:rsidRPr="004B502B">
        <w:rPr>
          <w:bCs/>
        </w:rPr>
        <w:t>, Внутренние углы витрин 135гр. 850мм*1025мм, Мебельная стенка задника, расположенная под углом 1980+1470мм*850мм*700мм, Демонстрационная корзина 600мм*700мм*350мм, Подвесное оборудование магазина 1000мм, Стеллаж для кондитерских изделий 830+350+945+300+180мм*2100мм*270мм, Место для весов 750мм*850мм*650мм, Демонстрационная корзина 600мм*700мм*350мм, Горячая витрина-ванна НВЕ 1640мм*1250мм*1025мм, Подставка для корзин для покупок 500*350мм*500мм, Стеллаж для напитков 260мм*2350мм200мм, Морозильная камера 3860мм*2040мм*910мм, Демонстрационная корзина 700мм*600мм*350мм, Подставка для корзин для покупок 950*350мм*500мм, Стеллаж для овощей и фруктов 1280мм*870/1600мм*670мм, Декоративная рама по периметру 1770мм*2210мм*700мм*100мм, Облицовка двух пилонов под углом 1000мм*2100мм, Демонстрационная корзина 700мм*600мм*350мм, Полка U-образной формы 950/580мм*200мм, Стеллаж для упакованных товаров 1000мм*2250мм*440мм, Декоративная рама по периметру 2200мм*2550*700мм*100мм, Облицовка двух пилонов 600мм*2250мм, Демонстрационная корзина 700мм*600мм*350мм, Полка для кондитерских изделий/сигарет 1000мм*170мм, Стеллаж для упакованных товаров 450мм*2250мм*600мм, Декоративная рама с концевой заслонкой в виде школьной доски 2195мм*2350мм*1120мм*100мм, Облицовка стены 770мм*2175мм, Демонстрационная корзина 700мм*600мм*350мм, Декоративная рама слева и сверху 1100мм*2550мм*620мм100мм, Принадлежности для витрины, Стеллаж для упакованных товаров и выпеченных изделий 1650мм*1600мм*270мм, Облицовка стены под углом 1400мм*2100мм, Демонстрационная корзина 700мм*600мм*350мм, Декоративная рама с концевой заслонкой в виде школьной доски 2820мм*2350мм*400мм*100мм, Стеллаж для упакованных товаров и выпеченных изделий 1760+2930+380+1105мм*2100мм*270мм, Витраж из алюминиевого профиля AGS150, Декоративная стена L-образной формы 760+388мм*2175мм, Облицовка стены под углом 2100мм*1400мм, Демонстрационная корзина 700мм*600мм*350мм, Пристройка к витрине- внешний угол 135гр. 960мм*850мм*1020мм, Средние барные стулья, Стеллаж для хлеба 2000мм*2450мм*600мм, Декоративный козырек над печью 940мм*200мм, Облицовка четырех пилонов U-образной формы 550/380мм*2100мм, Демонстрационная корзина 700мм*600мм*350мм, Пристройка к витрине 532мм*850мм*1025мм, Средние барные стулья, Демонстрационная корзина 600мм*700мм*350мм, Витрина для выпеченных изделий 1724мм*1250мм*1025мм, Стоячая доска 1100*300мм, Буква световая (ПММА, LED-модули. ALS-профиль), Демонстрационная витрина для мяса 1550мм*2100мм*660мм, Облицовка /треугольник 1360/680мм, Демонстрационная корзина 700мм*600мм*350мм, Средние барные стулья, Демонстрационная корзина 700мм*600мм*350мм, Упаковочный стол 1800мм*900мм*540мм, Пристройка к витрине- внешний угол 90гр. 500мм*850мм*1200мм, Демонстрационная витрина для булочек 1120мм*850мм*780мм, Демонстрационная корзина 700мм*600мм*350мм, Рекламные щиты 800*600мм, Средний высокий стол 600*600мм, Колонна не световая, Демонстрационная корзина 700мм*700мм*350мм, Холодильная витрина SIRIUS 1000мм*2000+1000мм*1140мм*1330мм, Дверь МДО-980.290/40, Демонстрационная корзина 700мм*600мм*350мм, Средние барные стулья, Средний высокий стол 600*600мм, Демонстрационный стол для овощей и фруктов 1700мм*700мм*700мм, Холодильная витрина SIRIUS 1300мм*1140мм*1330мм, Холодильная витрина для тортов и сандвичей 1246мм*1250мм*1025мм, Декоративная рама по периметру 1042мм*2175мм*1040мм100мм, Демонстрационная корзина 700мм*600мм*350мм, Средний высокий стол 600*600мм, Стеллаж 100мм*2250мм, Кассовый остров под углом 90гр. 1900+1350мм*900мм*450-500мм, Холодильная витрина SIRIUS 13000мм*1140мм*1330мм (для мяса на льду), Дверь МДД-1460*2110/40, Холодильный стеллаж для молочных продуктов -LEHO 50+3750+50мм*2250мм*990мм, Демонстрационная корзина 700мм*700мм*350мм, Стеклянная перегородка 1100мм*1800мм, Стеллаж для упакованных товаров 1000мм*2250мм*440мм, Кассовый остров под углом 90гр. 1900+1350мм*900мм*450-500мм, Холодильная витрина SIRIUS 2000мм*1140мм*1330мм</w:t>
      </w:r>
      <w:r w:rsidR="00A8334B" w:rsidRPr="00EB0300">
        <w:t>)</w:t>
      </w:r>
      <w:r w:rsidR="00E07E78">
        <w:t xml:space="preserve"> </w:t>
      </w:r>
      <w:r w:rsidRPr="006076CC">
        <w:rPr>
          <w:color w:val="000000"/>
        </w:rPr>
        <w:t>вносит в качестве задатка денежные средства в размере</w:t>
      </w:r>
      <w:r w:rsidR="0005214A" w:rsidRPr="006076CC">
        <w:rPr>
          <w:color w:val="000000"/>
        </w:rPr>
        <w:t xml:space="preserve"> </w:t>
      </w:r>
      <w:r w:rsidR="004B502B">
        <w:rPr>
          <w:color w:val="000000"/>
        </w:rPr>
        <w:t>277 990,00</w:t>
      </w:r>
      <w:r w:rsidR="00EB0300" w:rsidRPr="00EB0300">
        <w:rPr>
          <w:color w:val="000000"/>
        </w:rPr>
        <w:t xml:space="preserve"> </w:t>
      </w:r>
      <w:r w:rsidRPr="006076CC">
        <w:rPr>
          <w:color w:val="000000"/>
        </w:rPr>
        <w:t>(</w:t>
      </w:r>
      <w:r w:rsidR="004B502B">
        <w:rPr>
          <w:color w:val="000000"/>
        </w:rPr>
        <w:t>двести семьдесят семь</w:t>
      </w:r>
      <w:r w:rsidR="00E07E78">
        <w:rPr>
          <w:color w:val="000000"/>
        </w:rPr>
        <w:t xml:space="preserve"> </w:t>
      </w:r>
      <w:r w:rsidR="006076CC">
        <w:rPr>
          <w:color w:val="000000"/>
        </w:rPr>
        <w:t>тысяч</w:t>
      </w:r>
      <w:r w:rsidR="0027326D" w:rsidRPr="006076CC">
        <w:rPr>
          <w:color w:val="000000"/>
        </w:rPr>
        <w:t xml:space="preserve">) </w:t>
      </w:r>
      <w:r w:rsidR="001E7345" w:rsidRPr="006076CC">
        <w:rPr>
          <w:color w:val="000000"/>
        </w:rPr>
        <w:t>рубл</w:t>
      </w:r>
      <w:r w:rsidR="00A8334B">
        <w:rPr>
          <w:color w:val="000000"/>
        </w:rPr>
        <w:t>ей</w:t>
      </w:r>
      <w:r w:rsidRPr="0027326D">
        <w:rPr>
          <w:bCs/>
          <w:color w:val="000000"/>
        </w:rPr>
        <w:t xml:space="preserve">, а «Организатор торгов», </w:t>
      </w:r>
      <w:r w:rsidRPr="0027326D">
        <w:rPr>
          <w:color w:val="000000"/>
        </w:rPr>
        <w:t>принимает задаток</w:t>
      </w:r>
      <w:r w:rsidRPr="00A64415">
        <w:rPr>
          <w:color w:val="000000"/>
        </w:rPr>
        <w:t xml:space="preserve"> на расчетный счет</w:t>
      </w:r>
      <w:r w:rsidR="00A64415" w:rsidRPr="00A64415">
        <w:rPr>
          <w:color w:val="000000"/>
        </w:rPr>
        <w:t xml:space="preserve"> Организатора торгов</w:t>
      </w:r>
      <w:r w:rsidRPr="00A64415">
        <w:rPr>
          <w:color w:val="000000"/>
        </w:rPr>
        <w:t>.</w:t>
      </w:r>
    </w:p>
    <w:p w:rsidR="00A8557A" w:rsidRDefault="00A64415" w:rsidP="006C7029">
      <w:pPr>
        <w:ind w:firstLine="708"/>
        <w:jc w:val="both"/>
      </w:pPr>
      <w:r>
        <w:rPr>
          <w:color w:val="000000"/>
        </w:rPr>
        <w:t xml:space="preserve">1.2. </w:t>
      </w:r>
      <w:r w:rsidR="003D291A" w:rsidRPr="00285016">
        <w:rPr>
          <w:color w:val="000000"/>
        </w:rPr>
        <w:t xml:space="preserve">Задаток вносится </w:t>
      </w:r>
      <w:r w:rsidR="003D291A">
        <w:rPr>
          <w:b/>
          <w:color w:val="000000"/>
        </w:rPr>
        <w:t>Претендентом</w:t>
      </w:r>
      <w:r w:rsidR="003D291A" w:rsidRPr="00285016">
        <w:rPr>
          <w:color w:val="000000"/>
        </w:rPr>
        <w:t xml:space="preserve"> в счет обеспечения исполнения обязательств по </w:t>
      </w:r>
      <w:r>
        <w:rPr>
          <w:color w:val="000000"/>
        </w:rPr>
        <w:t>заключению и исполнению договора купли-продажи</w:t>
      </w:r>
      <w:r w:rsidR="003D291A" w:rsidRPr="00285016">
        <w:rPr>
          <w:color w:val="000000"/>
        </w:rPr>
        <w:t xml:space="preserve"> продаваемого на торгах Имущества</w:t>
      </w:r>
      <w:r>
        <w:rPr>
          <w:color w:val="000000"/>
        </w:rPr>
        <w:t xml:space="preserve"> Должника при признании Претендента победителем торгов по </w:t>
      </w:r>
      <w:r w:rsidRPr="00A64415">
        <w:rPr>
          <w:color w:val="000000"/>
        </w:rPr>
        <w:t>Лот</w:t>
      </w:r>
      <w:r>
        <w:rPr>
          <w:color w:val="000000"/>
        </w:rPr>
        <w:t>у</w:t>
      </w:r>
      <w:r w:rsidRPr="00A64415">
        <w:rPr>
          <w:color w:val="000000"/>
        </w:rPr>
        <w:t xml:space="preserve"> №1 </w:t>
      </w:r>
      <w:r w:rsidR="00A8557A">
        <w:rPr>
          <w:color w:val="000000"/>
        </w:rPr>
        <w:t>(</w:t>
      </w:r>
      <w:r w:rsidR="004B502B" w:rsidRPr="004B502B">
        <w:rPr>
          <w:bCs/>
        </w:rPr>
        <w:t xml:space="preserve">Полка для кондитерских изделий/сигарет 1000мм*170мм, Стеллаж для алкогольных/безалкогольных напитков со стеклянными дверьми 2100мм*2350мм9540мм, Стоячая доска 1100*300мм, Концевая заслонка 5850мм*290мм, Холодильный стеллаж для молочных продуктов, рыбы, мяса - LEHO 50+2500+2500+50мм*2250мм*990мм, Принадлежности для витрины, про-во </w:t>
      </w:r>
      <w:proofErr w:type="spellStart"/>
      <w:r w:rsidR="004B502B" w:rsidRPr="004B502B">
        <w:rPr>
          <w:bCs/>
        </w:rPr>
        <w:t>Aichinger</w:t>
      </w:r>
      <w:proofErr w:type="spellEnd"/>
      <w:r w:rsidR="004B502B" w:rsidRPr="004B502B">
        <w:rPr>
          <w:bCs/>
        </w:rPr>
        <w:t xml:space="preserve"> </w:t>
      </w:r>
      <w:proofErr w:type="spellStart"/>
      <w:r w:rsidR="004B502B" w:rsidRPr="004B502B">
        <w:rPr>
          <w:bCs/>
        </w:rPr>
        <w:t>GmbH</w:t>
      </w:r>
      <w:proofErr w:type="spellEnd"/>
      <w:r w:rsidR="004B502B" w:rsidRPr="004B502B">
        <w:rPr>
          <w:bCs/>
        </w:rPr>
        <w:t xml:space="preserve">, Стеллаж 100мм*2250мм, Концевая заслонка 6450мм*290мм, Рекламные щиты 800*600мм, Холодильный стеллаж для напитков 50+1875+50мм*2190мм*1020мм, Стеллаж 100мм*850-2250мм, Мебельная стенка задника 1000мм*2450мм*600мм, Рекламные щиты 800*600мм, Холодильный стеллаж для овощей и фруктов с тележкой и системой увлажнения 50+2500+50мм*2190мм*1258мм, Стеллаж 3130+1470+800мм*1400мм*420мм, Рекламные щиты 800*600мм, Подсветка, Стеллаж для алкогольных напитков, с жалюзи 3250мм*2350мм*540мм, Мебельная стенка задника 1110мм*850мм*700мм, Средние барные стулья, Облицовка /треугольник 700/350мм*1600мм, Мебельная стенка задника, расположенная под углом 260+2300мм*850мм*700мм, Горячая витрина-ванна НВЕ 1640мм*1250мм*1025мм, Средние барные стулья, Перегородка для помещения состоящая из 2 частей 2900+1000+560мм*1800мм, Стела для алкогольных напитков/безалкогольных, с жалюзи 2100мм*2350мм*540мм, Автоматическая раздвижная дверь MANUSA </w:t>
      </w:r>
      <w:proofErr w:type="spellStart"/>
      <w:r w:rsidR="004B502B" w:rsidRPr="004B502B">
        <w:rPr>
          <w:bCs/>
        </w:rPr>
        <w:t>Visio</w:t>
      </w:r>
      <w:proofErr w:type="spellEnd"/>
      <w:r w:rsidR="004B502B" w:rsidRPr="004B502B">
        <w:rPr>
          <w:bCs/>
        </w:rPr>
        <w:t>, Внутренние углы витрин 135гр. 850мм*1025мм, Мебельная стенка задника, расположенная под углом 1980+1470мм*850мм*700мм, Демонстрационная корзина 600мм*700мм*350мм, Подвесное оборудование магазина 1000мм, Стеллаж для кондитерских изделий 830+350+945+300+180мм*2100мм*270мм, Место для весов 750мм*850мм*650мм, Демонстрационная корзина 600мм*700мм*350мм, Горячая витрина-ванна НВЕ 1640мм*1250мм*1025мм, Подставка для корзин для покупок 500*350мм*500мм, Стеллаж для напитков 260мм*2350мм200мм, Морозильная камера 3860мм*2040мм*910мм, Демонстрационная корзина 700мм*600мм*350мм, Подставка для корзин для покупок 950*350мм*500мм, Стеллаж для овощей и фруктов 1280мм*870/1600мм*670мм, Декоративная рама по периметру 1770мм*2210мм*700мм*100мм, Облицовка двух пилонов под углом 1000мм*2100мм, Демонстрационная корзина 700мм*600мм*350мм, Полка U-образной формы 950/580мм*200мм, Стеллаж для упакованных товаров 1000мм*2250мм*440мм, Декоративная рама по периметру 2200мм*2550*700мм*100мм, Облицовка двух пилонов 600мм*2250мм, Демонстрационная корзина 700мм*600мм*350мм, Полка для кондитерских изделий/сигарет 1000мм*170мм, Стеллаж для упакованных товаров 450мм*2250мм*600мм, Декоративная рама с концевой заслонкой в виде школьной доски 2195мм*2350мм*1120мм*100мм, Облицовка стены 770мм*2175мм, Демонстрационная корзина 700мм*600мм*350мм, Декоративная рама слева и сверху 1100мм*2550мм*620мм100мм, Принадлежности для витрины, Стеллаж для упакованных товаров и выпеченных изделий 1650мм*1600мм*270мм, Облицовка стены под углом 1400мм*2100мм, Демонстрационная корзина 700мм*600мм*350мм, Декоративная рама с концевой заслонкой в виде школьной доски 2820мм*2350мм*400мм*100мм, Стеллаж для упакованных товаров и выпеченных изделий 1760+2930+380+1105мм*2100мм*270мм, Витраж из алюминиевого профиля AGS150, Декоративная стена L-образной формы 760+388мм*2175мм, Облицовка стены под углом 2100мм*1400мм, Демонстрационная корзина 700мм*600мм*350мм, Пристройка к витрине- внешний угол 135гр. 960мм*850мм*1020мм, Средние барные стулья, Стеллаж для хлеба 2000мм*2450мм*600мм, Декоративный козырек над печью 940мм*200мм, Облицовка четырех пилонов U-образной формы 550/380мм*2100мм, Демонстрационная корзина 700мм*600мм*350мм, Пристройка к витрине 532мм*850мм*1025мм, Средние барные стулья, Демонстрационная корзина 600мм*700мм*350мм, Витрина для выпеченных изделий 1724мм*1250мм*1025мм, Стоячая доска 1100*300мм, Буква световая (ПММА, LED-модули. ALS-профиль), Демонстрационная витрина для мяса 1550мм*2100мм*660мм, Облицовка /треугольник 1360/680мм, Демонстрационная корзина 700мм*600мм*350мм, Средние барные стулья, Демонстрационная корзина 700мм*600мм*350мм, Упаковочный стол 1800мм*900мм*540мм, Пристройка к витрине- внешний угол 90гр. 500мм*850мм*1200мм, Демонстрационная витрина для булочек 1120мм*850мм*780мм, Демонстрационная корзина 700мм*600мм*350мм, Рекламные щиты 800*600мм, Средний высокий стол 600*600мм, Колонна не световая, Демонстрационная корзина 700мм*700мм*350мм, Холодильная витрина SIRIUS 1000мм*2000+1000мм*1140мм*1330мм, Дверь МДО-980.290/40, Демонстрационная корзина 700мм*600мм*350мм, Средние барные стулья, Средний высокий стол 600*600мм, Демонстрационный стол для овощей и фруктов 1700мм*700мм*700мм, Холодильная витрина SIRIUS 1300мм*1140мм*1330мм, Холодильная витрина для тортов и сандвичей 1246мм*1250мм*1025мм, Декоративная рама по периметру 1042мм*2175мм*1040мм100мм, Демонстрационная корзина 700мм*600мм*350мм, Средний высокий стол 600*600мм, Стеллаж 100мм*2250мм, Кассовый остров под углом 90гр. 1900+1350мм*900мм*450-500мм, Холодильная витрина SIRIUS 13000мм*1140мм*1330мм (для мяса на льду), Дверь МДД-1460*2110/40, Холодильный стеллаж для молочных продуктов -LEHO 50+3750+50мм*2250мм*990мм, Демонстрационная корзина 700мм*700мм*350мм, Стеклянная перегородка 1100мм*1800мм, Стеллаж для упакованных товаров 1000мм*2250мм*440мм, Кассовый остров под углом 90гр. 1900+1350мм*900мм*450-500мм, Холодильная витрина SIRIUS 2000мм*1140мм*1330мм</w:t>
      </w:r>
      <w:r w:rsidR="00A8557A">
        <w:t>).</w:t>
      </w:r>
    </w:p>
    <w:p w:rsidR="00A64415" w:rsidRDefault="00A64415" w:rsidP="00A8557A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Pr="00285016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E53549">
        <w:rPr>
          <w:b/>
        </w:rPr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="006076CC">
        <w:t xml:space="preserve"> (до 1</w:t>
      </w:r>
      <w:r w:rsidR="004B502B">
        <w:t>2</w:t>
      </w:r>
      <w:r w:rsidR="0005214A">
        <w:t>-00</w:t>
      </w:r>
      <w:r w:rsidR="001E7345">
        <w:t xml:space="preserve"> часов</w:t>
      </w:r>
      <w:r w:rsidR="0005214A">
        <w:t xml:space="preserve"> </w:t>
      </w:r>
      <w:r w:rsidR="00EF640A">
        <w:t>27</w:t>
      </w:r>
      <w:r w:rsidR="006076CC">
        <w:t>.</w:t>
      </w:r>
      <w:r w:rsidR="004B502B">
        <w:t>07</w:t>
      </w:r>
      <w:r w:rsidR="00FA3881" w:rsidRPr="00FA3881">
        <w:t>.</w:t>
      </w:r>
      <w:r w:rsidR="0005214A" w:rsidRPr="00FA3881">
        <w:t>20</w:t>
      </w:r>
      <w:r w:rsidR="004B502B">
        <w:t>21</w:t>
      </w:r>
      <w:r w:rsidR="001872B8">
        <w:t xml:space="preserve"> </w:t>
      </w:r>
      <w:r w:rsidR="0005214A">
        <w:t>года по московскому времени)</w:t>
      </w:r>
      <w:r w:rsidRPr="00285016">
        <w:t>, и считаются внесенными с момента их зачисления на 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E53549">
        <w:rPr>
          <w:b/>
        </w:rPr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057E1B">
        <w:t>не поступления</w:t>
      </w:r>
      <w:r>
        <w:t xml:space="preserve"> всей суммы задатка в порядке и на условиях, предусмотренных настоящим Договором, обязательства </w:t>
      </w:r>
      <w:r w:rsidRPr="00A440E2">
        <w:rPr>
          <w:b/>
        </w:rPr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A440E2">
        <w:rPr>
          <w:rFonts w:ascii="Times New Roman" w:hAnsi="Times New Roman" w:cs="Times New Roman"/>
          <w:b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Pr="00285016">
        <w:t>договора купли-</w:t>
      </w:r>
      <w:proofErr w:type="gramStart"/>
      <w:r w:rsidRPr="00285016">
        <w:t>продажи  в</w:t>
      </w:r>
      <w:proofErr w:type="gramEnd"/>
      <w:r w:rsidRPr="00285016">
        <w:t xml:space="preserve"> течение пяти дней с даты получения</w:t>
      </w:r>
      <w:r w:rsidR="0070622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A440E2">
        <w:rPr>
          <w:b/>
        </w:rPr>
        <w:t>Претендентом</w:t>
      </w:r>
      <w:r>
        <w:t xml:space="preserve"> задаток засчитывается в счет оплаты приобретаемого на торгах имущества должника по лоту при заключении в установленном порядке договора купли-продажи имущества Должника.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3D291A">
      <w:pPr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3D291A">
      <w:pPr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3D291A">
      <w:pPr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3D291A">
      <w:pPr>
        <w:widowControl w:val="0"/>
        <w:autoSpaceDE w:val="0"/>
        <w:autoSpaceDN w:val="0"/>
        <w:adjustRightInd w:val="0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D27D97" w:rsidRPr="007766BF" w:rsidRDefault="00D27D97" w:rsidP="00057E1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B502B" w:rsidRDefault="004B502B" w:rsidP="007766B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B502B">
              <w:rPr>
                <w:bCs/>
              </w:rPr>
              <w:t xml:space="preserve">ЗАО «ТД </w:t>
            </w:r>
            <w:proofErr w:type="spellStart"/>
            <w:r w:rsidRPr="004B502B">
              <w:rPr>
                <w:bCs/>
              </w:rPr>
              <w:t>Кнакер-Мокшино</w:t>
            </w:r>
            <w:proofErr w:type="spellEnd"/>
            <w:r w:rsidRPr="004B502B">
              <w:rPr>
                <w:bCs/>
              </w:rPr>
              <w:t>»</w:t>
            </w:r>
          </w:p>
          <w:p w:rsidR="00AC4A42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766BF">
              <w:rPr>
                <w:bCs/>
              </w:rPr>
              <w:t>Реквизиты для перечисления задатка:</w:t>
            </w:r>
          </w:p>
          <w:p w:rsidR="00AC4A42" w:rsidRPr="007766BF" w:rsidRDefault="00AC4A42" w:rsidP="007766B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766BF">
              <w:rPr>
                <w:bCs/>
              </w:rPr>
              <w:t>Получатель:</w:t>
            </w:r>
          </w:p>
          <w:p w:rsidR="004B502B" w:rsidRDefault="004B502B" w:rsidP="004B502B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B502B">
              <w:rPr>
                <w:bCs/>
              </w:rPr>
              <w:t xml:space="preserve">ЗАО «ТД </w:t>
            </w:r>
            <w:proofErr w:type="spellStart"/>
            <w:r w:rsidRPr="004B502B">
              <w:rPr>
                <w:bCs/>
              </w:rPr>
              <w:t>Кнакер-Мокшино</w:t>
            </w:r>
            <w:proofErr w:type="spellEnd"/>
            <w:r w:rsidRPr="004B502B">
              <w:rPr>
                <w:bCs/>
              </w:rPr>
              <w:t>»</w:t>
            </w:r>
          </w:p>
          <w:p w:rsidR="00487D5F" w:rsidRPr="00487D5F" w:rsidRDefault="00487D5F" w:rsidP="007766B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87D5F" w:rsidRPr="00487D5F" w:rsidRDefault="00487D5F" w:rsidP="00487D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u w:val="single"/>
              </w:rPr>
            </w:pPr>
            <w:r w:rsidRPr="00487D5F">
              <w:rPr>
                <w:bCs/>
                <w:color w:val="000000"/>
              </w:rPr>
              <w:t>Банк получателя</w:t>
            </w:r>
            <w:r w:rsidR="00495316">
              <w:rPr>
                <w:bCs/>
                <w:color w:val="000000"/>
              </w:rPr>
              <w:t>: Филиал «Возрождение» АО «БМ-Банк»</w:t>
            </w:r>
          </w:p>
          <w:p w:rsidR="00495316" w:rsidRDefault="00495316" w:rsidP="00487D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95316">
              <w:rPr>
                <w:bCs/>
                <w:lang w:val="en-US"/>
              </w:rPr>
              <w:t>c</w:t>
            </w:r>
            <w:r w:rsidRPr="00495316">
              <w:rPr>
                <w:bCs/>
              </w:rPr>
              <w:t xml:space="preserve">/с: 40702810900200241976 </w:t>
            </w:r>
          </w:p>
          <w:p w:rsidR="00487D5F" w:rsidRPr="00487D5F" w:rsidRDefault="00487D5F" w:rsidP="00487D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487D5F">
              <w:rPr>
                <w:bCs/>
                <w:color w:val="000000"/>
              </w:rPr>
              <w:t>к/</w:t>
            </w:r>
            <w:proofErr w:type="gramStart"/>
            <w:r w:rsidRPr="00487D5F">
              <w:rPr>
                <w:bCs/>
                <w:color w:val="000000"/>
              </w:rPr>
              <w:t xml:space="preserve">счет:  </w:t>
            </w:r>
            <w:r w:rsidRPr="00487D5F">
              <w:rPr>
                <w:bCs/>
                <w:color w:val="000000"/>
                <w:u w:val="single"/>
              </w:rPr>
              <w:t>301</w:t>
            </w:r>
            <w:r w:rsidR="00495316">
              <w:rPr>
                <w:bCs/>
                <w:color w:val="000000"/>
                <w:u w:val="single"/>
              </w:rPr>
              <w:t>01810345250000774</w:t>
            </w:r>
            <w:proofErr w:type="gramEnd"/>
          </w:p>
          <w:p w:rsidR="00487D5F" w:rsidRPr="00487D5F" w:rsidRDefault="00487D5F" w:rsidP="00487D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u w:val="single"/>
              </w:rPr>
            </w:pPr>
            <w:r w:rsidRPr="00487D5F">
              <w:rPr>
                <w:bCs/>
                <w:color w:val="000000"/>
              </w:rPr>
              <w:t xml:space="preserve">БИК </w:t>
            </w:r>
            <w:r w:rsidR="00495316">
              <w:rPr>
                <w:bCs/>
                <w:color w:val="000000"/>
                <w:u w:val="single"/>
              </w:rPr>
              <w:t>044525774</w:t>
            </w:r>
          </w:p>
          <w:p w:rsidR="00487D5F" w:rsidRPr="00487D5F" w:rsidRDefault="00487D5F" w:rsidP="00487D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661671" w:rsidRPr="009F317F" w:rsidRDefault="00495316" w:rsidP="004519E7">
            <w:r>
              <w:t>Конкурсный управляющий</w:t>
            </w:r>
          </w:p>
          <w:p w:rsidR="00661671" w:rsidRDefault="00661671" w:rsidP="004519E7">
            <w:pPr>
              <w:rPr>
                <w:sz w:val="22"/>
                <w:szCs w:val="22"/>
              </w:rPr>
            </w:pPr>
          </w:p>
          <w:p w:rsidR="004519E7" w:rsidRPr="00343AA5" w:rsidRDefault="004519E7" w:rsidP="004519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____________________ </w:t>
            </w:r>
            <w:r w:rsidR="00495316">
              <w:t>А</w:t>
            </w:r>
            <w:r w:rsidR="00487D5F">
              <w:t>.</w:t>
            </w:r>
            <w:r w:rsidR="00495316">
              <w:t>И</w:t>
            </w:r>
            <w:r w:rsidR="00487D5F">
              <w:t xml:space="preserve">. </w:t>
            </w:r>
            <w:r w:rsidR="00495316">
              <w:t>Куранов</w:t>
            </w:r>
          </w:p>
          <w:p w:rsid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D27D97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4519E7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  <w:bookmarkStart w:id="0" w:name="_GoBack"/>
      <w:bookmarkEnd w:id="0"/>
    </w:p>
    <w:sectPr w:rsidR="003D291A" w:rsidRPr="00343AA5" w:rsidSect="00281BB9">
      <w:headerReference w:type="even" r:id="rId7"/>
      <w:headerReference w:type="default" r:id="rId8"/>
      <w:footerReference w:type="default" r:id="rId9"/>
      <w:pgSz w:w="11907" w:h="16840" w:code="9"/>
      <w:pgMar w:top="1134" w:right="1134" w:bottom="1134" w:left="1134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9A47D2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9A47D2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95316">
      <w:rPr>
        <w:rStyle w:val="ac"/>
        <w:noProof/>
      </w:rPr>
      <w:t>4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57E1B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1AE6"/>
    <w:rsid w:val="001F4B31"/>
    <w:rsid w:val="001F4EE5"/>
    <w:rsid w:val="00221A79"/>
    <w:rsid w:val="00226DA9"/>
    <w:rsid w:val="002329A4"/>
    <w:rsid w:val="0023750F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7FE3"/>
    <w:rsid w:val="002D0B03"/>
    <w:rsid w:val="002D641D"/>
    <w:rsid w:val="002E53EB"/>
    <w:rsid w:val="002F4817"/>
    <w:rsid w:val="00313A98"/>
    <w:rsid w:val="00335269"/>
    <w:rsid w:val="00343954"/>
    <w:rsid w:val="00343AA5"/>
    <w:rsid w:val="00343DF1"/>
    <w:rsid w:val="00351D54"/>
    <w:rsid w:val="003522D8"/>
    <w:rsid w:val="003525A1"/>
    <w:rsid w:val="00374E97"/>
    <w:rsid w:val="00380A90"/>
    <w:rsid w:val="00394A1C"/>
    <w:rsid w:val="003B6F4F"/>
    <w:rsid w:val="003B7748"/>
    <w:rsid w:val="003D291A"/>
    <w:rsid w:val="003D7348"/>
    <w:rsid w:val="003E34FF"/>
    <w:rsid w:val="003F016E"/>
    <w:rsid w:val="003F4E19"/>
    <w:rsid w:val="004013C2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5316"/>
    <w:rsid w:val="004A0930"/>
    <w:rsid w:val="004A10A4"/>
    <w:rsid w:val="004B502B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ABC"/>
    <w:rsid w:val="0055494D"/>
    <w:rsid w:val="00564556"/>
    <w:rsid w:val="00575743"/>
    <w:rsid w:val="00580B12"/>
    <w:rsid w:val="0059119E"/>
    <w:rsid w:val="00593135"/>
    <w:rsid w:val="005A160D"/>
    <w:rsid w:val="005C59C0"/>
    <w:rsid w:val="005D10CA"/>
    <w:rsid w:val="005F08D7"/>
    <w:rsid w:val="005F1B4A"/>
    <w:rsid w:val="006025B3"/>
    <w:rsid w:val="006076CC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C0D61"/>
    <w:rsid w:val="006C2014"/>
    <w:rsid w:val="006C7029"/>
    <w:rsid w:val="006D04C5"/>
    <w:rsid w:val="006D615C"/>
    <w:rsid w:val="006E2D33"/>
    <w:rsid w:val="006F6394"/>
    <w:rsid w:val="00706227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4156"/>
    <w:rsid w:val="007766BF"/>
    <w:rsid w:val="00793A23"/>
    <w:rsid w:val="00797B1B"/>
    <w:rsid w:val="007D05D8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9063B6"/>
    <w:rsid w:val="00914CAC"/>
    <w:rsid w:val="0092037F"/>
    <w:rsid w:val="009279EA"/>
    <w:rsid w:val="00932E79"/>
    <w:rsid w:val="00933472"/>
    <w:rsid w:val="0093485F"/>
    <w:rsid w:val="00940447"/>
    <w:rsid w:val="00946B23"/>
    <w:rsid w:val="00950505"/>
    <w:rsid w:val="00955AE4"/>
    <w:rsid w:val="00960499"/>
    <w:rsid w:val="00962CF1"/>
    <w:rsid w:val="009671E1"/>
    <w:rsid w:val="00993648"/>
    <w:rsid w:val="00997727"/>
    <w:rsid w:val="009A3906"/>
    <w:rsid w:val="009A3DFF"/>
    <w:rsid w:val="009A47D2"/>
    <w:rsid w:val="009A6615"/>
    <w:rsid w:val="009A7548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608DD"/>
    <w:rsid w:val="00A60B5E"/>
    <w:rsid w:val="00A64415"/>
    <w:rsid w:val="00A64848"/>
    <w:rsid w:val="00A65D74"/>
    <w:rsid w:val="00A8334B"/>
    <w:rsid w:val="00A853D0"/>
    <w:rsid w:val="00A8557A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50EA6"/>
    <w:rsid w:val="00C53B14"/>
    <w:rsid w:val="00C6156C"/>
    <w:rsid w:val="00C71120"/>
    <w:rsid w:val="00C733A9"/>
    <w:rsid w:val="00C85F95"/>
    <w:rsid w:val="00C90619"/>
    <w:rsid w:val="00CA2086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07E78"/>
    <w:rsid w:val="00E17BBA"/>
    <w:rsid w:val="00E31E25"/>
    <w:rsid w:val="00E326ED"/>
    <w:rsid w:val="00E338CD"/>
    <w:rsid w:val="00E4682A"/>
    <w:rsid w:val="00E554B7"/>
    <w:rsid w:val="00E66C4A"/>
    <w:rsid w:val="00E714AF"/>
    <w:rsid w:val="00E83DAD"/>
    <w:rsid w:val="00E93B4A"/>
    <w:rsid w:val="00E9738A"/>
    <w:rsid w:val="00EA0CAC"/>
    <w:rsid w:val="00EA2D34"/>
    <w:rsid w:val="00EB0300"/>
    <w:rsid w:val="00EB1EDE"/>
    <w:rsid w:val="00EC0C06"/>
    <w:rsid w:val="00EE34E3"/>
    <w:rsid w:val="00EE61D8"/>
    <w:rsid w:val="00EF640A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E2F01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32F37FC-040E-4FA9-887E-1CEE391E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EA2D34"/>
    <w:rPr>
      <w:rFonts w:ascii="Arial Unicode MS" w:eastAsia="Arial Unicode MS" w:hAnsi="Arial Unicode MS" w:cs="Arial Unicode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127</TotalTime>
  <Pages>4</Pages>
  <Words>2206</Words>
  <Characters>12577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14754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Волохова Ксения Николаевна</cp:lastModifiedBy>
  <cp:revision>16</cp:revision>
  <cp:lastPrinted>2015-03-27T14:32:00Z</cp:lastPrinted>
  <dcterms:created xsi:type="dcterms:W3CDTF">2016-09-07T11:55:00Z</dcterms:created>
  <dcterms:modified xsi:type="dcterms:W3CDTF">2021-06-17T10:41:00Z</dcterms:modified>
</cp:coreProperties>
</file>