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46771C">
      <w:pPr>
        <w:pStyle w:val="a8"/>
        <w:jc w:val="left"/>
        <w:rPr>
          <w:sz w:val="22"/>
          <w:szCs w:val="22"/>
        </w:rPr>
      </w:pPr>
    </w:p>
    <w:p w:rsidR="003D291A" w:rsidRDefault="003D291A" w:rsidP="003D291A">
      <w:pPr>
        <w:pStyle w:val="a8"/>
        <w:rPr>
          <w:sz w:val="22"/>
          <w:szCs w:val="22"/>
        </w:rPr>
      </w:pPr>
      <w:r w:rsidRPr="00085008">
        <w:rPr>
          <w:sz w:val="22"/>
          <w:szCs w:val="22"/>
        </w:rPr>
        <w:t>ДОГОВОР №</w:t>
      </w:r>
      <w:r w:rsidR="00741A45">
        <w:rPr>
          <w:sz w:val="22"/>
          <w:szCs w:val="22"/>
        </w:rPr>
        <w:t xml:space="preserve"> 01</w:t>
      </w:r>
    </w:p>
    <w:p w:rsidR="003D291A" w:rsidRPr="00085008" w:rsidRDefault="003D291A" w:rsidP="003D291A">
      <w:pPr>
        <w:jc w:val="center"/>
        <w:rPr>
          <w:b/>
        </w:rPr>
      </w:pPr>
      <w:r w:rsidRPr="00085008">
        <w:rPr>
          <w:b/>
        </w:rPr>
        <w:t>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A8557A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</w:t>
      </w:r>
      <w:proofErr w:type="gramStart"/>
      <w:r w:rsidR="00B231CB" w:rsidRPr="00741A45">
        <w:t xml:space="preserve">   </w:t>
      </w:r>
      <w:r w:rsidRPr="00741A45">
        <w:t>«</w:t>
      </w:r>
      <w:proofErr w:type="gramEnd"/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Pr="00741A45">
        <w:t>20</w:t>
      </w:r>
      <w:r w:rsidR="0046252F">
        <w:t>20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BE18DD" w:rsidRPr="00EE61D8" w:rsidRDefault="001872B8" w:rsidP="00BE18DD">
      <w:pPr>
        <w:tabs>
          <w:tab w:val="left" w:pos="0"/>
        </w:tabs>
        <w:ind w:firstLine="709"/>
        <w:jc w:val="both"/>
        <w:rPr>
          <w:color w:val="000000"/>
        </w:rPr>
      </w:pPr>
      <w:r>
        <w:rPr>
          <w:color w:val="000000"/>
        </w:rPr>
        <w:t>О</w:t>
      </w:r>
      <w:r w:rsidR="00BE18DD">
        <w:rPr>
          <w:color w:val="000000"/>
        </w:rPr>
        <w:t>бщество</w:t>
      </w:r>
      <w:r>
        <w:rPr>
          <w:color w:val="000000"/>
        </w:rPr>
        <w:t xml:space="preserve"> с ограниченной ответственностью</w:t>
      </w:r>
      <w:r w:rsidR="00BE18DD">
        <w:rPr>
          <w:color w:val="000000"/>
        </w:rPr>
        <w:t xml:space="preserve"> «</w:t>
      </w:r>
      <w:r w:rsidR="00487D5F">
        <w:rPr>
          <w:color w:val="000000"/>
        </w:rPr>
        <w:t>Бизнес Лига</w:t>
      </w:r>
      <w:r w:rsidR="00BE18DD">
        <w:rPr>
          <w:color w:val="000000"/>
        </w:rPr>
        <w:t>»</w:t>
      </w:r>
      <w:r w:rsidR="00BE0B83">
        <w:rPr>
          <w:color w:val="000000"/>
        </w:rPr>
        <w:t xml:space="preserve"> (действующий на основании Договора № </w:t>
      </w:r>
      <w:r w:rsidR="0046252F">
        <w:rPr>
          <w:color w:val="000000"/>
        </w:rPr>
        <w:t>01</w:t>
      </w:r>
      <w:r w:rsidR="00487D5F">
        <w:rPr>
          <w:color w:val="000000"/>
        </w:rPr>
        <w:t>/</w:t>
      </w:r>
      <w:r w:rsidR="0046252F">
        <w:rPr>
          <w:color w:val="000000"/>
        </w:rPr>
        <w:t>11</w:t>
      </w:r>
      <w:r w:rsidR="00BE0B83">
        <w:rPr>
          <w:color w:val="000000"/>
        </w:rPr>
        <w:t xml:space="preserve"> от </w:t>
      </w:r>
      <w:r w:rsidR="0046252F">
        <w:rPr>
          <w:color w:val="000000"/>
        </w:rPr>
        <w:t>11</w:t>
      </w:r>
      <w:r w:rsidR="00BE0B83">
        <w:rPr>
          <w:color w:val="000000"/>
        </w:rPr>
        <w:t xml:space="preserve"> </w:t>
      </w:r>
      <w:r w:rsidR="0046252F">
        <w:rPr>
          <w:color w:val="000000"/>
        </w:rPr>
        <w:t>января</w:t>
      </w:r>
      <w:r w:rsidR="00AA2931">
        <w:rPr>
          <w:color w:val="000000"/>
        </w:rPr>
        <w:t xml:space="preserve"> </w:t>
      </w:r>
      <w:r w:rsidR="00BE0B83">
        <w:rPr>
          <w:color w:val="000000"/>
        </w:rPr>
        <w:t>20</w:t>
      </w:r>
      <w:r w:rsidR="0046252F">
        <w:rPr>
          <w:color w:val="000000"/>
        </w:rPr>
        <w:t>21</w:t>
      </w:r>
      <w:r w:rsidR="00BE0B83">
        <w:rPr>
          <w:color w:val="000000"/>
        </w:rPr>
        <w:t xml:space="preserve"> года, заключенного с </w:t>
      </w:r>
      <w:r w:rsidR="00AA2931" w:rsidRPr="00AA2931">
        <w:rPr>
          <w:b/>
          <w:color w:val="000000"/>
        </w:rPr>
        <w:t>Открыт</w:t>
      </w:r>
      <w:r w:rsidR="00AA2931">
        <w:rPr>
          <w:b/>
          <w:color w:val="000000"/>
        </w:rPr>
        <w:t>ым</w:t>
      </w:r>
      <w:r w:rsidR="00AA2931" w:rsidRPr="00AA2931">
        <w:rPr>
          <w:b/>
          <w:color w:val="000000"/>
        </w:rPr>
        <w:t xml:space="preserve"> Акционерн</w:t>
      </w:r>
      <w:r w:rsidR="00AA2931">
        <w:rPr>
          <w:b/>
          <w:color w:val="000000"/>
        </w:rPr>
        <w:t>ым</w:t>
      </w:r>
      <w:r w:rsidR="00AA2931" w:rsidRPr="00AA2931">
        <w:rPr>
          <w:b/>
          <w:color w:val="000000"/>
        </w:rPr>
        <w:t xml:space="preserve"> Общество</w:t>
      </w:r>
      <w:r w:rsidR="00AA2931">
        <w:rPr>
          <w:b/>
          <w:color w:val="000000"/>
        </w:rPr>
        <w:t>м</w:t>
      </w:r>
      <w:r w:rsidR="00AA2931" w:rsidRPr="00AA2931">
        <w:rPr>
          <w:b/>
          <w:color w:val="000000"/>
        </w:rPr>
        <w:t xml:space="preserve"> «ОСТАНКИНСКИЙ МОЛОЧНЫЙ КОМБИНАТ» </w:t>
      </w:r>
      <w:r w:rsidR="00BE0B83">
        <w:rPr>
          <w:color w:val="000000"/>
        </w:rPr>
        <w:t>(далее – «Должник»))</w:t>
      </w:r>
      <w:r w:rsidR="00BE18DD" w:rsidRPr="00CA2086">
        <w:rPr>
          <w:color w:val="000000"/>
        </w:rPr>
        <w:t>, именуемое в дальнейшем «</w:t>
      </w:r>
      <w:r w:rsidR="00BE18DD">
        <w:rPr>
          <w:color w:val="000000"/>
        </w:rPr>
        <w:t>ОРГАНИЗАТОР ТОРГОВ</w:t>
      </w:r>
      <w:r w:rsidR="00BE18DD" w:rsidRPr="00CA2086">
        <w:rPr>
          <w:color w:val="000000"/>
        </w:rPr>
        <w:t xml:space="preserve">», в лице </w:t>
      </w:r>
      <w:r>
        <w:rPr>
          <w:color w:val="000000"/>
        </w:rPr>
        <w:t xml:space="preserve">генерального директора </w:t>
      </w:r>
      <w:r w:rsidR="0046252F">
        <w:rPr>
          <w:color w:val="000000"/>
        </w:rPr>
        <w:t>Кувеко И.В</w:t>
      </w:r>
      <w:r w:rsidR="00487D5F">
        <w:rPr>
          <w:color w:val="000000"/>
        </w:rPr>
        <w:t>.</w:t>
      </w:r>
      <w:r w:rsidR="00BE18DD" w:rsidRPr="00EE61D8">
        <w:rPr>
          <w:color w:val="000000"/>
        </w:rPr>
        <w:t>, действующего</w:t>
      </w:r>
      <w:r>
        <w:rPr>
          <w:color w:val="000000"/>
        </w:rPr>
        <w:t xml:space="preserve"> </w:t>
      </w:r>
      <w:r w:rsidR="00BE18DD" w:rsidRPr="00EE61D8">
        <w:rPr>
          <w:color w:val="000000"/>
        </w:rPr>
        <w:t xml:space="preserve">на основании </w:t>
      </w:r>
      <w:r>
        <w:rPr>
          <w:color w:val="000000"/>
        </w:rPr>
        <w:t>Устава</w:t>
      </w:r>
      <w:r w:rsidR="00BE18DD" w:rsidRPr="00CA2086">
        <w:rPr>
          <w:color w:val="000000"/>
        </w:rPr>
        <w:t xml:space="preserve">, с одной стороны, и, </w:t>
      </w:r>
      <w:r w:rsidR="00487D5F">
        <w:rPr>
          <w:color w:val="000000"/>
        </w:rPr>
        <w:t>___________________________</w:t>
      </w:r>
      <w:r w:rsidR="00BE18DD" w:rsidRPr="00CA2086">
        <w:rPr>
          <w:color w:val="000000"/>
        </w:rPr>
        <w:t>, именуемое в дальнейшем «</w:t>
      </w:r>
      <w:r w:rsidR="00BE18DD">
        <w:rPr>
          <w:color w:val="000000"/>
        </w:rPr>
        <w:t>ПРЕТЕНДЕНТ</w:t>
      </w:r>
      <w:r w:rsidR="00BE18DD" w:rsidRPr="00CA2086">
        <w:rPr>
          <w:color w:val="000000"/>
        </w:rPr>
        <w:t xml:space="preserve">», </w:t>
      </w:r>
      <w:r w:rsidR="00B231CB">
        <w:rPr>
          <w:color w:val="000000"/>
        </w:rPr>
        <w:t xml:space="preserve">с </w:t>
      </w:r>
      <w:r w:rsidR="00BE18DD" w:rsidRPr="00CA2086">
        <w:rPr>
          <w:color w:val="000000"/>
        </w:rPr>
        <w:t>другой стороны,</w:t>
      </w:r>
      <w:r w:rsidR="00BE18DD" w:rsidRPr="00EE61D8">
        <w:rPr>
          <w:color w:val="000000"/>
        </w:rPr>
        <w:t xml:space="preserve"> а вместе именуемые «Стороны»,  заключили настоящий Договор о нижеследующем:</w:t>
      </w:r>
    </w:p>
    <w:p w:rsidR="00226DA9" w:rsidRDefault="00226DA9" w:rsidP="0046771C">
      <w:pPr>
        <w:shd w:val="clear" w:color="auto" w:fill="FFFFFF"/>
        <w:ind w:right="10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A8557A" w:rsidRDefault="0046252F" w:rsidP="0046252F">
      <w:pPr>
        <w:ind w:firstLine="708"/>
        <w:jc w:val="both"/>
        <w:rPr>
          <w:lang w:bidi="ru-RU"/>
        </w:rPr>
      </w:pPr>
      <w:r w:rsidRPr="006076CC">
        <w:rPr>
          <w:color w:val="000000"/>
        </w:rPr>
        <w:t>В соответствии</w:t>
      </w:r>
      <w:r w:rsidR="00BE0B83" w:rsidRPr="006076CC">
        <w:rPr>
          <w:color w:val="000000"/>
        </w:rPr>
        <w:t xml:space="preserve"> с условиями настоящего Д</w:t>
      </w:r>
      <w:r w:rsidR="003D291A" w:rsidRPr="006076CC">
        <w:rPr>
          <w:color w:val="000000"/>
        </w:rPr>
        <w:t xml:space="preserve">оговора </w:t>
      </w:r>
      <w:r w:rsidR="003D291A" w:rsidRPr="006076CC">
        <w:rPr>
          <w:b/>
          <w:color w:val="000000"/>
        </w:rPr>
        <w:t>Претендент</w:t>
      </w:r>
      <w:r w:rsidR="003D291A" w:rsidRPr="006076CC">
        <w:rPr>
          <w:color w:val="000000"/>
        </w:rPr>
        <w:t xml:space="preserve"> для участия в торга</w:t>
      </w:r>
      <w:r w:rsidR="00BE0B83" w:rsidRPr="006076CC">
        <w:rPr>
          <w:color w:val="000000"/>
        </w:rPr>
        <w:t>х</w:t>
      </w:r>
      <w:r w:rsidR="001872B8" w:rsidRPr="006076CC">
        <w:rPr>
          <w:color w:val="000000"/>
        </w:rPr>
        <w:t xml:space="preserve"> </w:t>
      </w:r>
      <w:r w:rsidR="003D291A" w:rsidRPr="006076CC">
        <w:rPr>
          <w:color w:val="000000"/>
        </w:rPr>
        <w:t>по продаже</w:t>
      </w:r>
      <w:r w:rsidR="001872B8" w:rsidRPr="006076CC">
        <w:rPr>
          <w:color w:val="000000"/>
        </w:rPr>
        <w:t xml:space="preserve"> </w:t>
      </w:r>
      <w:r w:rsidR="003D291A" w:rsidRPr="006076CC">
        <w:rPr>
          <w:color w:val="000000"/>
        </w:rPr>
        <w:t xml:space="preserve"> имущества</w:t>
      </w:r>
      <w:r w:rsidR="00BE0B83" w:rsidRPr="006076CC">
        <w:rPr>
          <w:color w:val="000000"/>
        </w:rPr>
        <w:t>, принадлежащего</w:t>
      </w:r>
      <w:r w:rsidR="003D291A" w:rsidRPr="006076CC">
        <w:rPr>
          <w:color w:val="000000"/>
        </w:rPr>
        <w:t xml:space="preserve"> </w:t>
      </w:r>
      <w:r w:rsidR="001D63CB" w:rsidRPr="001D63CB">
        <w:rPr>
          <w:b/>
          <w:color w:val="000000"/>
        </w:rPr>
        <w:t>Открыто</w:t>
      </w:r>
      <w:r w:rsidR="001D63CB">
        <w:rPr>
          <w:b/>
          <w:color w:val="000000"/>
        </w:rPr>
        <w:t>му</w:t>
      </w:r>
      <w:r w:rsidR="001D63CB" w:rsidRPr="001D63CB">
        <w:rPr>
          <w:b/>
          <w:color w:val="000000"/>
        </w:rPr>
        <w:t xml:space="preserve"> А</w:t>
      </w:r>
      <w:r w:rsidR="001D63CB">
        <w:rPr>
          <w:b/>
          <w:color w:val="000000"/>
        </w:rPr>
        <w:t>кционерному</w:t>
      </w:r>
      <w:r w:rsidR="001D63CB" w:rsidRPr="001D63CB">
        <w:rPr>
          <w:b/>
          <w:color w:val="000000"/>
        </w:rPr>
        <w:t xml:space="preserve"> О</w:t>
      </w:r>
      <w:r w:rsidR="001D63CB">
        <w:rPr>
          <w:b/>
          <w:color w:val="000000"/>
        </w:rPr>
        <w:t>бществу</w:t>
      </w:r>
      <w:r w:rsidR="001D63CB" w:rsidRPr="001D63CB">
        <w:rPr>
          <w:b/>
          <w:color w:val="000000"/>
        </w:rPr>
        <w:t xml:space="preserve"> «ОСТАНКИНСКИЙ МОЛОЧНЫЙ КОМБИНАТ» </w:t>
      </w:r>
      <w:r w:rsidR="00BE0B83" w:rsidRPr="006076CC">
        <w:t>(далее – «Имущество»</w:t>
      </w:r>
      <w:r w:rsidR="00A64415" w:rsidRPr="006076CC">
        <w:t>, «Имущество Должника») по</w:t>
      </w:r>
      <w:r w:rsidR="00A64415" w:rsidRPr="006076CC">
        <w:rPr>
          <w:color w:val="000000"/>
        </w:rPr>
        <w:t xml:space="preserve"> </w:t>
      </w:r>
      <w:r w:rsidR="006076CC" w:rsidRPr="006076CC">
        <w:rPr>
          <w:color w:val="333333"/>
        </w:rPr>
        <w:t xml:space="preserve">Лоту №1 </w:t>
      </w:r>
      <w:r w:rsidR="000829E4">
        <w:rPr>
          <w:lang w:bidi="ru-RU"/>
        </w:rPr>
        <w:t xml:space="preserve">- </w:t>
      </w:r>
      <w:r w:rsidRPr="0046252F">
        <w:rPr>
          <w:lang w:bidi="ru-RU"/>
        </w:rPr>
        <w:t xml:space="preserve">Нежилое помещение площадью 16 965, 10 кв. м., расположенное по адресу г. Москва, ул. Руставели, д. 14, стр.1, помещение 1/1, кадастровый номер 77:02:0021005:2957 (в том числе: подвал, помещение I - комнаты с 1 по 45, А, Б, в, В; помещение II - комнаты с 1 по 8; этаж 1, помещение I - комнаты с 1 по 16, 16а, с 17 по 21, А, Б, В, Г, г; помещение II - комната 1; помещение III - комнаты 1, 2; помещение IV - комнаты с 1 по 4; помещение IX - комнаты с 1 по 4; помещение V - комнаты с 1 по 3; помещение VI - комнаты с 1 по 3; помещение VII - комнаты с 1 по 6; помещение XI - комнаты с 1 по 9; этаж 2, помещение I - комнаты с 1 по 14, А, Б, В, Г; помещение II - комнаты с 1 по 19; помещение III - комнаты с 1 по 8; этаж 3, помещение I - комнаты с 1 по 17, А, Б, В; помещение II - комнаты с 1 по 43, 43а, с 44 по 46; этаж 4, помещение I - комнаты с 1 по 19, В). Права аренды земельного участка площадью 6948 </w:t>
      </w:r>
      <w:proofErr w:type="spellStart"/>
      <w:r w:rsidRPr="0046252F">
        <w:rPr>
          <w:lang w:bidi="ru-RU"/>
        </w:rPr>
        <w:t>кв.м</w:t>
      </w:r>
      <w:proofErr w:type="spellEnd"/>
      <w:r w:rsidRPr="0046252F">
        <w:rPr>
          <w:lang w:bidi="ru-RU"/>
        </w:rPr>
        <w:t xml:space="preserve">, кадастровый номер 77:02:0021005:153, категория земель: земли населенных пунктов, разрешенное использование: для объектов общественно-делового значения: адрес: г. Москва, ул. Руставели, д. 14, стр.1, в части 6636 </w:t>
      </w:r>
      <w:proofErr w:type="spellStart"/>
      <w:r w:rsidRPr="0046252F">
        <w:rPr>
          <w:lang w:bidi="ru-RU"/>
        </w:rPr>
        <w:t>кв.м</w:t>
      </w:r>
      <w:proofErr w:type="spellEnd"/>
      <w:r w:rsidRPr="0046252F">
        <w:rPr>
          <w:lang w:bidi="ru-RU"/>
        </w:rPr>
        <w:t>.</w:t>
      </w:r>
      <w:r w:rsidR="00A8557A">
        <w:t>.</w:t>
      </w:r>
    </w:p>
    <w:p w:rsidR="00A64415" w:rsidRDefault="00A64415" w:rsidP="00A8557A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Pr="00285016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E53549">
        <w:rPr>
          <w:b/>
        </w:rPr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="006076CC">
        <w:t xml:space="preserve"> (до 12</w:t>
      </w:r>
      <w:r w:rsidR="0005214A">
        <w:t>-00</w:t>
      </w:r>
      <w:r w:rsidR="001E7345">
        <w:t xml:space="preserve"> часов</w:t>
      </w:r>
      <w:r w:rsidR="0005214A">
        <w:t xml:space="preserve"> </w:t>
      </w:r>
      <w:r w:rsidR="0046252F">
        <w:t>03</w:t>
      </w:r>
      <w:r w:rsidR="006076CC">
        <w:t>.</w:t>
      </w:r>
      <w:r w:rsidR="0046252F">
        <w:t>03</w:t>
      </w:r>
      <w:r w:rsidR="00FA3881" w:rsidRPr="00FA3881">
        <w:t>.</w:t>
      </w:r>
      <w:r w:rsidR="0005214A" w:rsidRPr="00FA3881">
        <w:t>20</w:t>
      </w:r>
      <w:r w:rsidR="0046252F">
        <w:t>21</w:t>
      </w:r>
      <w:r w:rsidR="001872B8">
        <w:t xml:space="preserve"> </w:t>
      </w:r>
      <w:r w:rsidR="0005214A">
        <w:t>года по московскому времени)</w:t>
      </w:r>
      <w:r w:rsidRPr="00285016">
        <w:t>, и считаются внесенными с момента их зачисления на 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E53549">
        <w:rPr>
          <w:b/>
        </w:rPr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>2.4.  В случае не</w:t>
      </w:r>
      <w:r w:rsidR="006740AF">
        <w:t xml:space="preserve"> </w:t>
      </w:r>
      <w:r>
        <w:t xml:space="preserve">поступления всей суммы задатка в порядке и на условиях, предусмотренных настоящим Договором, обязательства </w:t>
      </w:r>
      <w:r w:rsidRPr="00A440E2">
        <w:rPr>
          <w:b/>
        </w:rPr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A440E2">
        <w:rPr>
          <w:rFonts w:ascii="Times New Roman" w:hAnsi="Times New Roman" w:cs="Times New Roman"/>
          <w:b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Pr="00285016">
        <w:t>договора купли-</w:t>
      </w:r>
      <w:proofErr w:type="gramStart"/>
      <w:r w:rsidRPr="00285016">
        <w:t>продажи  в</w:t>
      </w:r>
      <w:proofErr w:type="gramEnd"/>
      <w:r w:rsidRPr="00285016">
        <w:t xml:space="preserve"> течение пяти дней с даты получения</w:t>
      </w:r>
      <w:r w:rsidR="00B3213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4519E7" w:rsidRPr="0046771C" w:rsidRDefault="00AC763F" w:rsidP="0046771C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A440E2">
        <w:rPr>
          <w:b/>
        </w:rPr>
        <w:t>Претендентом</w:t>
      </w:r>
      <w:r>
        <w:t xml:space="preserve">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</w:t>
      </w: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3D291A">
      <w:pPr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3D291A">
      <w:pPr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3D291A">
      <w:pPr>
        <w:jc w:val="both"/>
      </w:pPr>
      <w:r w:rsidRPr="00285016">
        <w:lastRenderedPageBreak/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3D291A">
      <w:pPr>
        <w:widowControl w:val="0"/>
        <w:autoSpaceDE w:val="0"/>
        <w:autoSpaceDN w:val="0"/>
        <w:adjustRightInd w:val="0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>ООО «Бизнес Лига»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 xml:space="preserve">Юридический адрес: 101000, г. Москва, </w:t>
            </w:r>
            <w:proofErr w:type="spellStart"/>
            <w:r w:rsidRPr="00B32137">
              <w:rPr>
                <w:bCs/>
              </w:rPr>
              <w:t>Фурманный</w:t>
            </w:r>
            <w:proofErr w:type="spellEnd"/>
            <w:r w:rsidRPr="00B32137">
              <w:rPr>
                <w:bCs/>
              </w:rPr>
              <w:t xml:space="preserve"> пер., д.13, стр.5, этаж 2, ком.3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 xml:space="preserve">Почтовый адрес: 101000, г. Москва, </w:t>
            </w:r>
            <w:proofErr w:type="spellStart"/>
            <w:r w:rsidRPr="00B32137">
              <w:rPr>
                <w:bCs/>
              </w:rPr>
              <w:t>Фурманный</w:t>
            </w:r>
            <w:proofErr w:type="spellEnd"/>
            <w:r w:rsidRPr="00B32137">
              <w:rPr>
                <w:bCs/>
              </w:rPr>
              <w:t xml:space="preserve"> пер., д.13, стр.5, этаж 2, ком.3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>ОГРН 1197746376365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>ИНН 9701136937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>КПП 770101001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>Банковские реквизиты: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 xml:space="preserve">Банк получателя: АО «Райффайзенбанк» </w:t>
            </w:r>
            <w:proofErr w:type="spellStart"/>
            <w:r w:rsidRPr="00B32137">
              <w:rPr>
                <w:bCs/>
              </w:rPr>
              <w:t>г.Москва</w:t>
            </w:r>
            <w:proofErr w:type="spellEnd"/>
            <w:r w:rsidRPr="00B32137">
              <w:rPr>
                <w:bCs/>
              </w:rPr>
              <w:t xml:space="preserve"> р/</w:t>
            </w:r>
            <w:proofErr w:type="gramStart"/>
            <w:r w:rsidRPr="00B32137">
              <w:rPr>
                <w:bCs/>
              </w:rPr>
              <w:t>счет:  40702810600000127269</w:t>
            </w:r>
            <w:proofErr w:type="gramEnd"/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>к/</w:t>
            </w:r>
            <w:proofErr w:type="gramStart"/>
            <w:r w:rsidRPr="00B32137">
              <w:rPr>
                <w:bCs/>
              </w:rPr>
              <w:t>счет:  30101810200000000700</w:t>
            </w:r>
            <w:proofErr w:type="gramEnd"/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>БИК 044525700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 xml:space="preserve">Генеральный директор </w:t>
            </w:r>
          </w:p>
          <w:p w:rsidR="00B32137" w:rsidRPr="00B3213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519E7" w:rsidRDefault="00B32137" w:rsidP="00B3213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32137">
              <w:rPr>
                <w:bCs/>
              </w:rPr>
              <w:t>_______________________ И.В. Кувеко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D27D97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32137" w:rsidRDefault="00B32137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B32137" w:rsidRDefault="00B32137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</w:t>
            </w:r>
          </w:p>
          <w:p w:rsidR="004519E7" w:rsidRPr="00B231CB" w:rsidRDefault="00B32137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</w:t>
            </w:r>
            <w:bookmarkStart w:id="0" w:name="_GoBack"/>
            <w:bookmarkEnd w:id="0"/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281BB9">
      <w:headerReference w:type="even" r:id="rId7"/>
      <w:headerReference w:type="default" r:id="rId8"/>
      <w:footerReference w:type="default" r:id="rId9"/>
      <w:pgSz w:w="11907" w:h="16840" w:code="9"/>
      <w:pgMar w:top="1134" w:right="1134" w:bottom="1134" w:left="1134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23750F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23750F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32137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29E4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D63CB"/>
    <w:rsid w:val="001E7345"/>
    <w:rsid w:val="001F1AE6"/>
    <w:rsid w:val="001F4B31"/>
    <w:rsid w:val="001F4EE5"/>
    <w:rsid w:val="00221A79"/>
    <w:rsid w:val="00226DA9"/>
    <w:rsid w:val="002329A4"/>
    <w:rsid w:val="0023750F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7FE3"/>
    <w:rsid w:val="002D0B03"/>
    <w:rsid w:val="002D641D"/>
    <w:rsid w:val="002E53EB"/>
    <w:rsid w:val="002F4817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D291A"/>
    <w:rsid w:val="003D7348"/>
    <w:rsid w:val="003E34FF"/>
    <w:rsid w:val="003F016E"/>
    <w:rsid w:val="003F4E19"/>
    <w:rsid w:val="004013C2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52F"/>
    <w:rsid w:val="004628C1"/>
    <w:rsid w:val="0046771C"/>
    <w:rsid w:val="00467ABD"/>
    <w:rsid w:val="004812E5"/>
    <w:rsid w:val="0048252D"/>
    <w:rsid w:val="00487D5F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ABC"/>
    <w:rsid w:val="0055494D"/>
    <w:rsid w:val="00564556"/>
    <w:rsid w:val="00580B12"/>
    <w:rsid w:val="0059119E"/>
    <w:rsid w:val="00593135"/>
    <w:rsid w:val="005A160D"/>
    <w:rsid w:val="005C59C0"/>
    <w:rsid w:val="005D10CA"/>
    <w:rsid w:val="005F08D7"/>
    <w:rsid w:val="005F1B4A"/>
    <w:rsid w:val="006025B3"/>
    <w:rsid w:val="006076CC"/>
    <w:rsid w:val="00626C05"/>
    <w:rsid w:val="00632939"/>
    <w:rsid w:val="006444B5"/>
    <w:rsid w:val="00653DCA"/>
    <w:rsid w:val="00661671"/>
    <w:rsid w:val="00662DC7"/>
    <w:rsid w:val="00663A74"/>
    <w:rsid w:val="006740AF"/>
    <w:rsid w:val="0067555A"/>
    <w:rsid w:val="0067684A"/>
    <w:rsid w:val="00697810"/>
    <w:rsid w:val="006A0C28"/>
    <w:rsid w:val="006A3380"/>
    <w:rsid w:val="006C0D61"/>
    <w:rsid w:val="006C2014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4156"/>
    <w:rsid w:val="007766BF"/>
    <w:rsid w:val="00793A23"/>
    <w:rsid w:val="00797B1B"/>
    <w:rsid w:val="007D05D8"/>
    <w:rsid w:val="007E307B"/>
    <w:rsid w:val="007F17DB"/>
    <w:rsid w:val="007F3ACC"/>
    <w:rsid w:val="00801576"/>
    <w:rsid w:val="008046D2"/>
    <w:rsid w:val="008056E6"/>
    <w:rsid w:val="00810959"/>
    <w:rsid w:val="008147D5"/>
    <w:rsid w:val="00821457"/>
    <w:rsid w:val="0083149D"/>
    <w:rsid w:val="008333D1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9063B6"/>
    <w:rsid w:val="00914CAC"/>
    <w:rsid w:val="0092037F"/>
    <w:rsid w:val="009279EA"/>
    <w:rsid w:val="00932E79"/>
    <w:rsid w:val="00933472"/>
    <w:rsid w:val="0093485F"/>
    <w:rsid w:val="00940447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608DD"/>
    <w:rsid w:val="00A60B5E"/>
    <w:rsid w:val="00A64415"/>
    <w:rsid w:val="00A64848"/>
    <w:rsid w:val="00A65D74"/>
    <w:rsid w:val="00A853D0"/>
    <w:rsid w:val="00A8557A"/>
    <w:rsid w:val="00A917E9"/>
    <w:rsid w:val="00A92780"/>
    <w:rsid w:val="00AA2931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2137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50EA6"/>
    <w:rsid w:val="00C53B14"/>
    <w:rsid w:val="00C6156C"/>
    <w:rsid w:val="00C71120"/>
    <w:rsid w:val="00C733A9"/>
    <w:rsid w:val="00C90619"/>
    <w:rsid w:val="00CA2086"/>
    <w:rsid w:val="00CD131A"/>
    <w:rsid w:val="00D04528"/>
    <w:rsid w:val="00D17150"/>
    <w:rsid w:val="00D27C75"/>
    <w:rsid w:val="00D27D97"/>
    <w:rsid w:val="00D366A1"/>
    <w:rsid w:val="00D36BC9"/>
    <w:rsid w:val="00D400E8"/>
    <w:rsid w:val="00D44D31"/>
    <w:rsid w:val="00D4722F"/>
    <w:rsid w:val="00D508DA"/>
    <w:rsid w:val="00D5278E"/>
    <w:rsid w:val="00D52D91"/>
    <w:rsid w:val="00D563EC"/>
    <w:rsid w:val="00D57BA5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83DAD"/>
    <w:rsid w:val="00E93B4A"/>
    <w:rsid w:val="00E9738A"/>
    <w:rsid w:val="00EA0CAC"/>
    <w:rsid w:val="00EB1EDE"/>
    <w:rsid w:val="00EC0C06"/>
    <w:rsid w:val="00EE34E3"/>
    <w:rsid w:val="00EE61D8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E2F01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A3DCFE-D4AB-45F5-B3B9-CFF2F4F3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59</TotalTime>
  <Pages>2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Волохова Ксения Николаевна</cp:lastModifiedBy>
  <cp:revision>11</cp:revision>
  <cp:lastPrinted>2015-03-27T14:32:00Z</cp:lastPrinted>
  <dcterms:created xsi:type="dcterms:W3CDTF">2016-09-07T11:55:00Z</dcterms:created>
  <dcterms:modified xsi:type="dcterms:W3CDTF">2021-01-21T08:54:00Z</dcterms:modified>
</cp:coreProperties>
</file>